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jc w:val="center"/>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bookmarkStart w:id="0" w:name="_GoBack"/>
            <w:bookmarkEnd w:id="0"/>
            <w:r>
              <w:rPr>
                <w:rFonts w:hint="eastAsia" w:ascii="宋体" w:hAnsi="宋体" w:eastAsia="宋体"/>
                <w:bCs/>
                <w:sz w:val="21"/>
                <w:szCs w:val="21"/>
                <w:lang w:val="en-US" w:eastAsia="zh-CN"/>
              </w:rPr>
              <w:t>理县孟屯河上孟乡下孟乡防洪治理工程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西文正文">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0OTNlNDlhZDRhMTdkZjIxZDI4OWUxNDcxNjgxNGEifQ=="/>
  </w:docVars>
  <w:rsids>
    <w:rsidRoot w:val="44EB321A"/>
    <w:rsid w:val="00157EF5"/>
    <w:rsid w:val="002059BE"/>
    <w:rsid w:val="00284B9C"/>
    <w:rsid w:val="00753698"/>
    <w:rsid w:val="00816936"/>
    <w:rsid w:val="00B34AB7"/>
    <w:rsid w:val="01F53743"/>
    <w:rsid w:val="08910A60"/>
    <w:rsid w:val="177D6D52"/>
    <w:rsid w:val="1E28584A"/>
    <w:rsid w:val="22C327D5"/>
    <w:rsid w:val="36B36394"/>
    <w:rsid w:val="44EB321A"/>
    <w:rsid w:val="5E4E7E4A"/>
    <w:rsid w:val="6D535020"/>
    <w:rsid w:val="7C8978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imes New Roman" w:hAnsi="Times New Roman" w:eastAsia="仿宋_GB2312"/>
      <w:kern w:val="2"/>
      <w:sz w:val="18"/>
      <w:szCs w:val="18"/>
    </w:rPr>
  </w:style>
  <w:style w:type="character" w:customStyle="1" w:styleId="8">
    <w:name w:val="页脚 Char"/>
    <w:basedOn w:val="6"/>
    <w:link w:val="3"/>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Company>Microsoft</Company>
  <Pages>2</Pages>
  <Words>371</Words>
  <Characters>371</Characters>
  <Lines>3</Lines>
  <Paragraphs>1</Paragraphs>
  <TotalTime>0</TotalTime>
  <ScaleCrop>false</ScaleCrop>
  <LinksUpToDate>false</LinksUpToDate>
  <CharactersWithSpaces>394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meiqinga</cp:lastModifiedBy>
  <dcterms:modified xsi:type="dcterms:W3CDTF">2022-05-23T07:55:44Z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06CC6674B28044688ACF6546AFDBA5D3</vt:lpwstr>
  </property>
</Properties>
</file>